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E024F" w14:textId="77777777" w:rsidR="00C437C5" w:rsidRPr="00161216" w:rsidRDefault="00000000">
      <w:pPr>
        <w:spacing w:before="380" w:after="140" w:line="288" w:lineRule="auto"/>
        <w:jc w:val="center"/>
        <w:outlineLvl w:val="0"/>
        <w:rPr>
          <w:rFonts w:ascii="方正小标宋简体" w:eastAsia="方正小标宋简体"/>
          <w:bCs/>
        </w:rPr>
      </w:pPr>
      <w:bookmarkStart w:id="0" w:name="heading_0"/>
      <w:r w:rsidRPr="00161216">
        <w:rPr>
          <w:rFonts w:ascii="方正小标宋简体" w:eastAsia="方正小标宋简体" w:hAnsi="Arial" w:cs="Arial" w:hint="eastAsia"/>
          <w:bCs/>
          <w:sz w:val="36"/>
        </w:rPr>
        <w:t>资料真实性承诺书</w:t>
      </w:r>
      <w:bookmarkEnd w:id="0"/>
    </w:p>
    <w:p w14:paraId="766B69B6" w14:textId="4F8A2442" w:rsidR="00C437C5" w:rsidRPr="00161216" w:rsidRDefault="00000000" w:rsidP="00161216">
      <w:pPr>
        <w:spacing w:before="120" w:after="120" w:line="360" w:lineRule="auto"/>
        <w:jc w:val="left"/>
        <w:rPr>
          <w:rFonts w:ascii="仿宋_GB2312" w:eastAsia="仿宋_GB2312"/>
        </w:rPr>
      </w:pPr>
      <w:r w:rsidRPr="00161216">
        <w:rPr>
          <w:rFonts w:ascii="仿宋_GB2312" w:eastAsia="仿宋_GB2312" w:hAnsi="Arial" w:cs="Arial" w:hint="eastAsia"/>
          <w:b/>
          <w:sz w:val="22"/>
        </w:rPr>
        <w:t>承诺单位（</w:t>
      </w:r>
      <w:r w:rsidR="00AD78EC">
        <w:rPr>
          <w:rFonts w:ascii="仿宋_GB2312" w:eastAsia="仿宋_GB2312" w:hAnsi="Arial" w:cs="Arial" w:hint="eastAsia"/>
          <w:b/>
          <w:sz w:val="22"/>
        </w:rPr>
        <w:t>施工</w:t>
      </w:r>
      <w:r w:rsidRPr="00161216">
        <w:rPr>
          <w:rFonts w:ascii="仿宋_GB2312" w:eastAsia="仿宋_GB2312" w:hAnsi="Arial" w:cs="Arial" w:hint="eastAsia"/>
          <w:b/>
          <w:sz w:val="22"/>
        </w:rPr>
        <w:t>单位）：</w:t>
      </w:r>
    </w:p>
    <w:p w14:paraId="11C3633B" w14:textId="2F90F9F7" w:rsidR="00C437C5" w:rsidRPr="00161216" w:rsidRDefault="00000000" w:rsidP="008C7B0E">
      <w:pPr>
        <w:spacing w:before="120" w:after="120" w:line="380" w:lineRule="exact"/>
        <w:ind w:firstLineChars="200" w:firstLine="440"/>
        <w:jc w:val="left"/>
        <w:rPr>
          <w:rFonts w:ascii="仿宋_GB2312" w:eastAsia="仿宋_GB2312"/>
        </w:rPr>
      </w:pPr>
      <w:r w:rsidRPr="00161216">
        <w:rPr>
          <w:rFonts w:ascii="仿宋_GB2312" w:eastAsia="仿宋_GB2312" w:hAnsi="Arial" w:cs="Arial" w:hint="eastAsia"/>
          <w:sz w:val="22"/>
        </w:rPr>
        <w:t>为配合贵单位开展本次</w:t>
      </w:r>
      <w:r w:rsidR="00CC3A1A">
        <w:rPr>
          <w:rFonts w:ascii="仿宋_GB2312" w:eastAsia="仿宋_GB2312" w:hAnsi="Arial" w:cs="Arial" w:hint="eastAsia"/>
          <w:sz w:val="22"/>
          <w:u w:val="single"/>
        </w:rPr>
        <w:t xml:space="preserve">                                 </w:t>
      </w:r>
      <w:r w:rsidRPr="00161216">
        <w:rPr>
          <w:rFonts w:ascii="仿宋_GB2312" w:eastAsia="仿宋_GB2312" w:hAnsi="Arial" w:cs="Arial" w:hint="eastAsia"/>
          <w:b/>
          <w:sz w:val="22"/>
        </w:rPr>
        <w:t>结算审核</w:t>
      </w:r>
      <w:r w:rsidRPr="00161216">
        <w:rPr>
          <w:rFonts w:ascii="仿宋_GB2312" w:eastAsia="仿宋_GB2312" w:hAnsi="Arial" w:cs="Arial" w:hint="eastAsia"/>
          <w:sz w:val="22"/>
        </w:rPr>
        <w:t>工作，我方作为本次工程审核资料送审单位，现就本次提交的全部送审资料，郑重</w:t>
      </w:r>
      <w:proofErr w:type="gramStart"/>
      <w:r w:rsidRPr="00161216">
        <w:rPr>
          <w:rFonts w:ascii="仿宋_GB2312" w:eastAsia="仿宋_GB2312" w:hAnsi="Arial" w:cs="Arial" w:hint="eastAsia"/>
          <w:sz w:val="22"/>
        </w:rPr>
        <w:t>作出</w:t>
      </w:r>
      <w:proofErr w:type="gramEnd"/>
      <w:r w:rsidRPr="00161216">
        <w:rPr>
          <w:rFonts w:ascii="仿宋_GB2312" w:eastAsia="仿宋_GB2312" w:hAnsi="Arial" w:cs="Arial" w:hint="eastAsia"/>
          <w:sz w:val="22"/>
        </w:rPr>
        <w:t>如下真实、合法、完整承诺：</w:t>
      </w:r>
    </w:p>
    <w:p w14:paraId="0FC28882" w14:textId="023A05E8" w:rsidR="00C437C5" w:rsidRPr="00161216" w:rsidRDefault="00000000" w:rsidP="008C7B0E">
      <w:pPr>
        <w:spacing w:before="120" w:after="120" w:line="380" w:lineRule="exact"/>
        <w:ind w:firstLineChars="200" w:firstLine="440"/>
        <w:jc w:val="left"/>
        <w:rPr>
          <w:rFonts w:ascii="仿宋_GB2312" w:eastAsia="仿宋_GB2312"/>
        </w:rPr>
      </w:pPr>
      <w:r w:rsidRPr="00161216">
        <w:rPr>
          <w:rFonts w:ascii="仿宋_GB2312" w:eastAsia="仿宋_GB2312" w:hAnsi="Arial" w:cs="Arial" w:hint="eastAsia"/>
          <w:sz w:val="22"/>
        </w:rPr>
        <w:t>一、我方提交的所有审核资料，均为真实、合法、有效的原始资料，资料内容与工程实际施工情况、现场现状、合同约定完全一致，无伪造、篡改、变造、虚假填报、隐瞒不报等情况。</w:t>
      </w:r>
    </w:p>
    <w:p w14:paraId="34FB8DF0" w14:textId="60A40F12" w:rsidR="00C437C5" w:rsidRPr="00161216" w:rsidRDefault="00000000" w:rsidP="008C7B0E">
      <w:pPr>
        <w:spacing w:before="120" w:after="120" w:line="380" w:lineRule="exact"/>
        <w:ind w:firstLineChars="200" w:firstLine="440"/>
        <w:jc w:val="left"/>
        <w:rPr>
          <w:rFonts w:ascii="仿宋_GB2312" w:eastAsia="仿宋_GB2312"/>
        </w:rPr>
      </w:pPr>
      <w:r w:rsidRPr="00161216">
        <w:rPr>
          <w:rFonts w:ascii="仿宋_GB2312" w:eastAsia="仿宋_GB2312" w:hAnsi="Arial" w:cs="Arial" w:hint="eastAsia"/>
          <w:sz w:val="22"/>
        </w:rPr>
        <w:t>二、我方保证本次送审资料</w:t>
      </w:r>
      <w:r w:rsidRPr="00161216">
        <w:rPr>
          <w:rFonts w:ascii="仿宋_GB2312" w:eastAsia="仿宋_GB2312" w:hAnsi="Arial" w:cs="Arial" w:hint="eastAsia"/>
          <w:b/>
          <w:sz w:val="22"/>
        </w:rPr>
        <w:t>齐全、完整、无遗漏</w:t>
      </w:r>
      <w:r w:rsidRPr="00161216">
        <w:rPr>
          <w:rFonts w:ascii="仿宋_GB2312" w:eastAsia="仿宋_GB2312" w:hAnsi="Arial" w:cs="Arial" w:hint="eastAsia"/>
          <w:sz w:val="22"/>
        </w:rPr>
        <w:t>，已全面覆盖本次工程费用计取所需的全部资料，完全满足审核单位开展工程量计算、造价核对、费用审核的全部工作要求。</w:t>
      </w:r>
    </w:p>
    <w:p w14:paraId="3180F832" w14:textId="77777777" w:rsidR="00C437C5" w:rsidRPr="00161216" w:rsidRDefault="00000000" w:rsidP="008C7B0E">
      <w:pPr>
        <w:spacing w:before="120" w:after="120" w:line="380" w:lineRule="exact"/>
        <w:ind w:firstLineChars="200" w:firstLine="440"/>
        <w:jc w:val="left"/>
        <w:rPr>
          <w:rFonts w:ascii="仿宋_GB2312" w:eastAsia="仿宋_GB2312"/>
        </w:rPr>
      </w:pPr>
      <w:r w:rsidRPr="00161216">
        <w:rPr>
          <w:rFonts w:ascii="仿宋_GB2312" w:eastAsia="仿宋_GB2312" w:hAnsi="Arial" w:cs="Arial" w:hint="eastAsia"/>
          <w:sz w:val="22"/>
        </w:rPr>
        <w:t>三、我方已对全部送审资料进行全面、细致的自查核验，确认资料份数、内容、数据真实准确，不存在资料缺失、内容不全、数据矛盾、手续不完善等影响审核工作的问题。</w:t>
      </w:r>
    </w:p>
    <w:p w14:paraId="3BBE5EFF" w14:textId="77777777" w:rsidR="00C437C5" w:rsidRPr="00161216" w:rsidRDefault="00000000" w:rsidP="008C7B0E">
      <w:pPr>
        <w:widowControl/>
        <w:spacing w:line="380" w:lineRule="exact"/>
        <w:ind w:firstLineChars="200" w:firstLine="440"/>
        <w:jc w:val="left"/>
        <w:rPr>
          <w:rFonts w:ascii="仿宋_GB2312" w:eastAsia="仿宋_GB2312"/>
        </w:rPr>
      </w:pPr>
      <w:r w:rsidRPr="00161216">
        <w:rPr>
          <w:rFonts w:ascii="仿宋_GB2312" w:eastAsia="仿宋_GB2312" w:hAnsi="Arial" w:cs="Arial" w:hint="eastAsia"/>
          <w:sz w:val="22"/>
        </w:rPr>
        <w:t>四、我方自愿认可并严格遵守：若本次送审资料存在</w:t>
      </w:r>
      <w:r w:rsidRPr="00161216">
        <w:rPr>
          <w:rFonts w:ascii="仿宋_GB2312" w:eastAsia="仿宋_GB2312" w:hAnsi="Arial" w:cs="Arial" w:hint="eastAsia"/>
          <w:b/>
          <w:sz w:val="22"/>
        </w:rPr>
        <w:t>任何遗漏、缺失、内容不完整</w:t>
      </w:r>
      <w:r w:rsidRPr="00161216">
        <w:rPr>
          <w:rFonts w:ascii="仿宋_GB2312" w:eastAsia="仿宋_GB2312" w:hAnsi="Arial" w:cs="Arial" w:hint="eastAsia"/>
          <w:sz w:val="22"/>
        </w:rPr>
        <w:t>，或现有资料无法完整支撑审核单位开展对应部分工程量计算、费用核算的，我方</w:t>
      </w:r>
      <w:r w:rsidRPr="00161216">
        <w:rPr>
          <w:rFonts w:ascii="仿宋_GB2312" w:eastAsia="仿宋_GB2312" w:hAnsi="Arial" w:cs="Arial" w:hint="eastAsia"/>
          <w:b/>
          <w:sz w:val="22"/>
        </w:rPr>
        <w:t>自愿无条件放弃该部分对应的全部工程费用、价款及相关索赔权益</w:t>
      </w:r>
      <w:r w:rsidRPr="00161216">
        <w:rPr>
          <w:rFonts w:ascii="仿宋_GB2312" w:eastAsia="仿宋_GB2312" w:hAnsi="Arial" w:cs="Arial" w:hint="eastAsia"/>
          <w:sz w:val="22"/>
        </w:rPr>
        <w:t>，不再以任何理由、任何方式向建设单位、审核单位主张该部分费用及相关权利。</w:t>
      </w:r>
    </w:p>
    <w:p w14:paraId="114F2565" w14:textId="77777777" w:rsidR="00C437C5" w:rsidRPr="00161216" w:rsidRDefault="00000000" w:rsidP="008C7B0E">
      <w:pPr>
        <w:spacing w:before="120" w:after="120" w:line="380" w:lineRule="exact"/>
        <w:ind w:firstLineChars="200" w:firstLine="440"/>
        <w:jc w:val="left"/>
        <w:rPr>
          <w:rFonts w:ascii="仿宋_GB2312" w:eastAsia="仿宋_GB2312"/>
        </w:rPr>
      </w:pPr>
      <w:r w:rsidRPr="00161216">
        <w:rPr>
          <w:rFonts w:ascii="仿宋_GB2312" w:eastAsia="仿宋_GB2312" w:hAnsi="Arial" w:cs="Arial" w:hint="eastAsia"/>
          <w:sz w:val="22"/>
        </w:rPr>
        <w:t>五、审核过程中，若我方补充提交资料，仅作为原有资料佐证使用，</w:t>
      </w:r>
      <w:proofErr w:type="gramStart"/>
      <w:r w:rsidRPr="00161216">
        <w:rPr>
          <w:rFonts w:ascii="仿宋_GB2312" w:eastAsia="仿宋_GB2312" w:hAnsi="Arial" w:cs="Arial" w:hint="eastAsia"/>
          <w:sz w:val="22"/>
        </w:rPr>
        <w:t>不</w:t>
      </w:r>
      <w:proofErr w:type="gramEnd"/>
      <w:r w:rsidRPr="00161216">
        <w:rPr>
          <w:rFonts w:ascii="仿宋_GB2312" w:eastAsia="仿宋_GB2312" w:hAnsi="Arial" w:cs="Arial" w:hint="eastAsia"/>
          <w:sz w:val="22"/>
        </w:rPr>
        <w:t>追溯、不增补原有已确认遗漏、缺失对应的工程费用，最终审核造价严格以我方完整、有效、可核验的送审资料为唯一依据。</w:t>
      </w:r>
    </w:p>
    <w:p w14:paraId="388E1598" w14:textId="47A96BBB" w:rsidR="00C437C5" w:rsidRDefault="00000000" w:rsidP="008C7B0E">
      <w:pPr>
        <w:spacing w:before="120" w:after="120" w:line="380" w:lineRule="exact"/>
        <w:ind w:firstLineChars="200" w:firstLine="440"/>
        <w:jc w:val="left"/>
        <w:rPr>
          <w:rFonts w:ascii="仿宋_GB2312" w:eastAsia="仿宋_GB2312" w:hAnsi="Arial" w:cs="Arial"/>
          <w:sz w:val="22"/>
        </w:rPr>
      </w:pPr>
      <w:r w:rsidRPr="00161216">
        <w:rPr>
          <w:rFonts w:ascii="仿宋_GB2312" w:eastAsia="仿宋_GB2312" w:hAnsi="Arial" w:cs="Arial" w:hint="eastAsia"/>
          <w:sz w:val="22"/>
        </w:rPr>
        <w:t>六、若因我方送审资料虚假、遗漏、不全导致审核结果偏差、造价争议、返工审核及相关经济损失、法律责任的，全部由我方独立承担，与审核单位、建设单位无任何关联。</w:t>
      </w:r>
    </w:p>
    <w:p w14:paraId="0801BBE2" w14:textId="3F3516C8" w:rsidR="00CC3A1A" w:rsidRPr="00161216" w:rsidRDefault="00CC3A1A" w:rsidP="008C7B0E">
      <w:pPr>
        <w:spacing w:before="120" w:after="120" w:line="380" w:lineRule="exact"/>
        <w:ind w:firstLineChars="200" w:firstLine="440"/>
        <w:jc w:val="left"/>
        <w:rPr>
          <w:rFonts w:ascii="仿宋_GB2312" w:eastAsia="仿宋_GB2312" w:hint="eastAsia"/>
        </w:rPr>
      </w:pPr>
      <w:r>
        <w:rPr>
          <w:rFonts w:ascii="仿宋_GB2312" w:eastAsia="仿宋_GB2312" w:hAnsi="Arial" w:cs="Arial" w:hint="eastAsia"/>
          <w:sz w:val="22"/>
        </w:rPr>
        <w:t>七、接受到学校初审结果后，十天内需要反馈审计意见，否则视为认可该审计结果。</w:t>
      </w:r>
    </w:p>
    <w:p w14:paraId="1FB956F2" w14:textId="77777777" w:rsidR="00C437C5" w:rsidRPr="00161216" w:rsidRDefault="00000000" w:rsidP="00CC3A1A">
      <w:pPr>
        <w:spacing w:before="120" w:after="120" w:line="360" w:lineRule="auto"/>
        <w:ind w:firstLineChars="1900" w:firstLine="4196"/>
        <w:jc w:val="left"/>
        <w:rPr>
          <w:rFonts w:ascii="仿宋_GB2312" w:eastAsia="仿宋_GB2312"/>
        </w:rPr>
      </w:pPr>
      <w:r w:rsidRPr="00161216">
        <w:rPr>
          <w:rFonts w:ascii="仿宋_GB2312" w:eastAsia="仿宋_GB2312" w:hAnsi="Arial" w:cs="Arial" w:hint="eastAsia"/>
          <w:b/>
          <w:sz w:val="22"/>
        </w:rPr>
        <w:t>承诺单位（盖章）：</w:t>
      </w:r>
    </w:p>
    <w:p w14:paraId="244948F3" w14:textId="77777777" w:rsidR="00C437C5" w:rsidRPr="00161216" w:rsidRDefault="00000000" w:rsidP="00CC3A1A">
      <w:pPr>
        <w:spacing w:before="120" w:after="120" w:line="360" w:lineRule="auto"/>
        <w:ind w:firstLineChars="1900" w:firstLine="4196"/>
        <w:jc w:val="left"/>
        <w:rPr>
          <w:rFonts w:ascii="仿宋_GB2312" w:eastAsia="仿宋_GB2312"/>
        </w:rPr>
      </w:pPr>
      <w:r w:rsidRPr="00161216">
        <w:rPr>
          <w:rFonts w:ascii="仿宋_GB2312" w:eastAsia="仿宋_GB2312" w:hAnsi="Arial" w:cs="Arial" w:hint="eastAsia"/>
          <w:b/>
          <w:sz w:val="22"/>
        </w:rPr>
        <w:t>法定代表人/授权委托人（签字）：</w:t>
      </w:r>
    </w:p>
    <w:p w14:paraId="2A804D3F" w14:textId="017FBF47" w:rsidR="00C437C5" w:rsidRPr="00161216" w:rsidRDefault="00000000" w:rsidP="00161216">
      <w:pPr>
        <w:spacing w:before="120" w:after="120" w:line="360" w:lineRule="auto"/>
        <w:ind w:firstLineChars="2200" w:firstLine="4859"/>
        <w:jc w:val="left"/>
        <w:rPr>
          <w:rFonts w:ascii="仿宋_GB2312" w:eastAsia="仿宋_GB2312"/>
        </w:rPr>
      </w:pPr>
      <w:r w:rsidRPr="00161216">
        <w:rPr>
          <w:rFonts w:ascii="仿宋_GB2312" w:eastAsia="仿宋_GB2312" w:hAnsi="Arial" w:cs="Arial" w:hint="eastAsia"/>
          <w:b/>
          <w:sz w:val="22"/>
        </w:rPr>
        <w:t>日期：</w:t>
      </w:r>
      <w:r w:rsidRPr="00161216">
        <w:rPr>
          <w:rFonts w:ascii="仿宋_GB2312" w:eastAsia="仿宋_GB2312" w:hAnsi="Arial" w:cs="Arial" w:hint="eastAsia"/>
          <w:sz w:val="22"/>
        </w:rPr>
        <w:t xml:space="preserve"> </w:t>
      </w:r>
      <w:r w:rsidR="008C7B0E">
        <w:rPr>
          <w:rFonts w:ascii="仿宋_GB2312" w:eastAsia="仿宋_GB2312" w:hAnsi="Arial" w:cs="Arial" w:hint="eastAsia"/>
          <w:sz w:val="22"/>
        </w:rPr>
        <w:t xml:space="preserve">  </w:t>
      </w:r>
      <w:r w:rsidRPr="00161216">
        <w:rPr>
          <w:rFonts w:ascii="仿宋_GB2312" w:eastAsia="仿宋_GB2312" w:hAnsi="Arial" w:cs="Arial" w:hint="eastAsia"/>
          <w:sz w:val="22"/>
        </w:rPr>
        <w:t>年</w:t>
      </w:r>
      <w:r w:rsidR="008C7B0E">
        <w:rPr>
          <w:rFonts w:ascii="仿宋_GB2312" w:eastAsia="仿宋_GB2312" w:hAnsi="Arial" w:cs="Arial" w:hint="eastAsia"/>
          <w:sz w:val="22"/>
        </w:rPr>
        <w:t xml:space="preserve"> </w:t>
      </w:r>
      <w:r w:rsidRPr="00161216">
        <w:rPr>
          <w:rFonts w:ascii="仿宋_GB2312" w:eastAsia="仿宋_GB2312" w:hAnsi="Arial" w:cs="Arial" w:hint="eastAsia"/>
          <w:sz w:val="22"/>
        </w:rPr>
        <w:t xml:space="preserve"> </w:t>
      </w:r>
      <w:r w:rsidR="008C7B0E">
        <w:rPr>
          <w:rFonts w:ascii="仿宋_GB2312" w:eastAsia="仿宋_GB2312" w:hAnsi="Arial" w:cs="Arial" w:hint="eastAsia"/>
          <w:sz w:val="22"/>
        </w:rPr>
        <w:t xml:space="preserve"> </w:t>
      </w:r>
      <w:r w:rsidRPr="00161216">
        <w:rPr>
          <w:rFonts w:ascii="仿宋_GB2312" w:eastAsia="仿宋_GB2312" w:hAnsi="Arial" w:cs="Arial" w:hint="eastAsia"/>
          <w:sz w:val="22"/>
        </w:rPr>
        <w:t xml:space="preserve">月 </w:t>
      </w:r>
      <w:r w:rsidR="008C7B0E">
        <w:rPr>
          <w:rFonts w:ascii="仿宋_GB2312" w:eastAsia="仿宋_GB2312" w:hAnsi="Arial" w:cs="Arial" w:hint="eastAsia"/>
          <w:sz w:val="22"/>
        </w:rPr>
        <w:t xml:space="preserve">  </w:t>
      </w:r>
      <w:r w:rsidRPr="00161216">
        <w:rPr>
          <w:rFonts w:ascii="仿宋_GB2312" w:eastAsia="仿宋_GB2312" w:hAnsi="Arial" w:cs="Arial" w:hint="eastAsia"/>
          <w:sz w:val="22"/>
        </w:rPr>
        <w:t>日</w:t>
      </w:r>
    </w:p>
    <w:p w14:paraId="350FB4A6" w14:textId="77777777" w:rsidR="00C437C5" w:rsidRPr="00C6144F" w:rsidRDefault="00000000">
      <w:pPr>
        <w:spacing w:before="380" w:after="140" w:line="288" w:lineRule="auto"/>
        <w:jc w:val="center"/>
        <w:outlineLvl w:val="0"/>
        <w:rPr>
          <w:rFonts w:ascii="方正小标宋简体" w:eastAsia="方正小标宋简体"/>
          <w:bCs/>
        </w:rPr>
      </w:pPr>
      <w:bookmarkStart w:id="1" w:name="heading_1"/>
      <w:r w:rsidRPr="00C6144F">
        <w:rPr>
          <w:rFonts w:ascii="方正小标宋简体" w:eastAsia="方正小标宋简体" w:hAnsi="Arial" w:cs="Arial" w:hint="eastAsia"/>
          <w:bCs/>
          <w:sz w:val="36"/>
        </w:rPr>
        <w:lastRenderedPageBreak/>
        <w:t>建设工程预（控制价）、结算审核资料交接清单</w:t>
      </w:r>
      <w:bookmarkEnd w:id="1"/>
    </w:p>
    <w:p w14:paraId="3692092A" w14:textId="77777777" w:rsidR="00C437C5" w:rsidRPr="00C6144F" w:rsidRDefault="00000000">
      <w:pPr>
        <w:spacing w:before="120" w:after="120" w:line="288" w:lineRule="auto"/>
        <w:jc w:val="left"/>
        <w:rPr>
          <w:rFonts w:ascii="仿宋_GB2312" w:eastAsia="仿宋_GB2312"/>
        </w:rPr>
      </w:pPr>
      <w:r w:rsidRPr="00C6144F">
        <w:rPr>
          <w:rFonts w:ascii="仿宋_GB2312" w:eastAsia="仿宋_GB2312" w:hAnsi="Arial" w:cs="Arial" w:hint="eastAsia"/>
          <w:b/>
          <w:sz w:val="22"/>
        </w:rPr>
        <w:t>工程名称：</w:t>
      </w:r>
    </w:p>
    <w:p w14:paraId="1B766754" w14:textId="77777777" w:rsidR="00C437C5" w:rsidRPr="00C6144F" w:rsidRDefault="00000000">
      <w:pPr>
        <w:spacing w:before="120" w:after="120" w:line="288" w:lineRule="auto"/>
        <w:jc w:val="left"/>
        <w:rPr>
          <w:rFonts w:ascii="仿宋_GB2312" w:eastAsia="仿宋_GB2312"/>
        </w:rPr>
      </w:pPr>
      <w:r w:rsidRPr="00C6144F">
        <w:rPr>
          <w:rFonts w:ascii="仿宋_GB2312" w:eastAsia="仿宋_GB2312" w:hAnsi="Arial" w:cs="Arial" w:hint="eastAsia"/>
          <w:b/>
          <w:sz w:val="22"/>
        </w:rPr>
        <w:t>送审单位：</w:t>
      </w:r>
    </w:p>
    <w:p w14:paraId="2866B78A" w14:textId="77777777" w:rsidR="00C437C5" w:rsidRPr="00C6144F" w:rsidRDefault="00000000">
      <w:pPr>
        <w:spacing w:before="120" w:after="120" w:line="288" w:lineRule="auto"/>
        <w:jc w:val="left"/>
        <w:rPr>
          <w:rFonts w:ascii="仿宋_GB2312" w:eastAsia="仿宋_GB2312"/>
        </w:rPr>
      </w:pPr>
      <w:r w:rsidRPr="00C6144F">
        <w:rPr>
          <w:rFonts w:ascii="仿宋_GB2312" w:eastAsia="仿宋_GB2312" w:hAnsi="Arial" w:cs="Arial" w:hint="eastAsia"/>
          <w:b/>
          <w:sz w:val="22"/>
        </w:rPr>
        <w:t>接收审核单位：</w:t>
      </w:r>
    </w:p>
    <w:p w14:paraId="079C018D" w14:textId="77777777" w:rsidR="00C437C5" w:rsidRPr="00C6144F" w:rsidRDefault="00000000">
      <w:pPr>
        <w:spacing w:before="120" w:after="120" w:line="288" w:lineRule="auto"/>
        <w:jc w:val="left"/>
        <w:rPr>
          <w:rFonts w:ascii="仿宋_GB2312" w:eastAsia="仿宋_GB2312"/>
        </w:rPr>
      </w:pPr>
      <w:r w:rsidRPr="00C6144F">
        <w:rPr>
          <w:rFonts w:ascii="仿宋_GB2312" w:eastAsia="仿宋_GB2312" w:hAnsi="Arial" w:cs="Arial" w:hint="eastAsia"/>
          <w:b/>
          <w:sz w:val="22"/>
        </w:rPr>
        <w:t>交接日期：</w:t>
      </w:r>
      <w:r w:rsidRPr="00C6144F">
        <w:rPr>
          <w:rFonts w:ascii="仿宋_GB2312" w:eastAsia="仿宋_GB2312" w:hAnsi="Arial" w:cs="Arial" w:hint="eastAsia"/>
          <w:sz w:val="22"/>
        </w:rPr>
        <w:t xml:space="preserve"> 年 月 日</w:t>
      </w:r>
    </w:p>
    <w:p w14:paraId="06F43E97" w14:textId="77777777" w:rsidR="00C437C5" w:rsidRPr="00C6144F" w:rsidRDefault="00000000">
      <w:pPr>
        <w:spacing w:before="120" w:after="120" w:line="288" w:lineRule="auto"/>
        <w:jc w:val="left"/>
        <w:rPr>
          <w:rFonts w:ascii="仿宋_GB2312" w:eastAsia="仿宋_GB2312" w:hAnsi="Arial" w:cs="Arial"/>
          <w:sz w:val="22"/>
        </w:rPr>
      </w:pPr>
      <w:r w:rsidRPr="00C6144F">
        <w:rPr>
          <w:rFonts w:ascii="仿宋_GB2312" w:eastAsia="仿宋_GB2312" w:hAnsi="Arial" w:cs="Arial" w:hint="eastAsia"/>
          <w:b/>
          <w:sz w:val="22"/>
        </w:rPr>
        <w:t>审核类型：</w:t>
      </w:r>
      <w:r w:rsidRPr="00C6144F">
        <w:rPr>
          <w:rFonts w:ascii="仿宋_GB2312" w:eastAsia="仿宋_GB2312" w:hAnsi="Arial" w:cs="Arial" w:hint="eastAsia"/>
          <w:sz w:val="22"/>
        </w:rPr>
        <w:t xml:space="preserve">□ 预算审核 □ 控制价审核 □ 结算审核 </w:t>
      </w:r>
    </w:p>
    <w:p w14:paraId="6311DB74" w14:textId="77777777" w:rsidR="00C437C5" w:rsidRPr="00C6144F" w:rsidRDefault="00000000">
      <w:pPr>
        <w:spacing w:before="120" w:after="120" w:line="288" w:lineRule="auto"/>
        <w:ind w:firstLineChars="200" w:firstLine="440"/>
        <w:jc w:val="left"/>
        <w:rPr>
          <w:rFonts w:ascii="仿宋_GB2312" w:eastAsia="仿宋_GB2312"/>
        </w:rPr>
      </w:pPr>
      <w:r w:rsidRPr="00C6144F">
        <w:rPr>
          <w:rFonts w:ascii="仿宋_GB2312" w:eastAsia="仿宋_GB2312" w:hAnsi="Arial" w:cs="Arial" w:hint="eastAsia"/>
          <w:sz w:val="22"/>
        </w:rPr>
        <w:t>本清单由送审单位与审核单位双方核对确认，作为工程造价审核资料交接的唯一有效凭证，双方签字盖章后生效。送审单位已同步签署《资料真实性承诺书》，知晓并认可清单资料遗漏、不全自愿放弃对应费用的相关约定。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2054"/>
        <w:gridCol w:w="1380"/>
        <w:gridCol w:w="1380"/>
        <w:gridCol w:w="1380"/>
        <w:gridCol w:w="1380"/>
      </w:tblGrid>
      <w:tr w:rsidR="00C437C5" w:rsidRPr="00C6144F" w14:paraId="2A327EB1" w14:textId="77777777" w:rsidTr="009F7FEB">
        <w:tc>
          <w:tcPr>
            <w:tcW w:w="70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1CDE9C" w14:textId="77777777" w:rsidR="00C437C5" w:rsidRPr="00C6144F" w:rsidRDefault="00000000">
            <w:pPr>
              <w:spacing w:before="120" w:after="120" w:line="288" w:lineRule="auto"/>
              <w:jc w:val="left"/>
              <w:rPr>
                <w:rFonts w:ascii="仿宋_GB2312" w:eastAsia="仿宋_GB2312"/>
              </w:rPr>
            </w:pPr>
            <w:r w:rsidRPr="00C6144F">
              <w:rPr>
                <w:rFonts w:ascii="仿宋_GB2312" w:eastAsia="仿宋_GB2312" w:hAnsi="Arial" w:cs="Arial" w:hint="eastAsia"/>
                <w:sz w:val="22"/>
              </w:rPr>
              <w:t>序号</w:t>
            </w:r>
          </w:p>
        </w:tc>
        <w:tc>
          <w:tcPr>
            <w:tcW w:w="205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94EEF9" w14:textId="77777777" w:rsidR="00C437C5" w:rsidRPr="00C6144F" w:rsidRDefault="00000000">
            <w:pPr>
              <w:spacing w:before="120" w:after="120" w:line="288" w:lineRule="auto"/>
              <w:jc w:val="left"/>
              <w:rPr>
                <w:rFonts w:ascii="仿宋_GB2312" w:eastAsia="仿宋_GB2312"/>
              </w:rPr>
            </w:pPr>
            <w:r w:rsidRPr="00C6144F">
              <w:rPr>
                <w:rFonts w:ascii="仿宋_GB2312" w:eastAsia="仿宋_GB2312" w:hAnsi="Arial" w:cs="Arial" w:hint="eastAsia"/>
                <w:sz w:val="22"/>
              </w:rPr>
              <w:t>资料名称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A09A4D" w14:textId="77777777" w:rsidR="00C437C5" w:rsidRPr="00C6144F" w:rsidRDefault="00000000">
            <w:pPr>
              <w:spacing w:before="120" w:after="120" w:line="288" w:lineRule="auto"/>
              <w:jc w:val="left"/>
              <w:rPr>
                <w:rFonts w:ascii="仿宋_GB2312" w:eastAsia="仿宋_GB2312"/>
              </w:rPr>
            </w:pPr>
            <w:r w:rsidRPr="00C6144F">
              <w:rPr>
                <w:rFonts w:ascii="仿宋_GB2312" w:eastAsia="仿宋_GB2312" w:hAnsi="Arial" w:cs="Arial" w:hint="eastAsia"/>
                <w:sz w:val="22"/>
              </w:rPr>
              <w:t>份数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4C5FA2" w14:textId="77777777" w:rsidR="00C437C5" w:rsidRPr="00C6144F" w:rsidRDefault="00000000">
            <w:pPr>
              <w:spacing w:before="120" w:after="120" w:line="288" w:lineRule="auto"/>
              <w:jc w:val="left"/>
              <w:rPr>
                <w:rFonts w:ascii="仿宋_GB2312" w:eastAsia="仿宋_GB2312"/>
              </w:rPr>
            </w:pPr>
            <w:r w:rsidRPr="00C6144F">
              <w:rPr>
                <w:rFonts w:ascii="仿宋_GB2312" w:eastAsia="仿宋_GB2312" w:hAnsi="Arial" w:cs="Arial" w:hint="eastAsia"/>
                <w:sz w:val="22"/>
              </w:rPr>
              <w:t>页数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FD6D4A" w14:textId="77777777" w:rsidR="00C437C5" w:rsidRPr="00C6144F" w:rsidRDefault="00000000">
            <w:pPr>
              <w:spacing w:before="120" w:after="120" w:line="288" w:lineRule="auto"/>
              <w:jc w:val="left"/>
              <w:rPr>
                <w:rFonts w:ascii="仿宋_GB2312" w:eastAsia="仿宋_GB2312"/>
              </w:rPr>
            </w:pPr>
            <w:r w:rsidRPr="00C6144F">
              <w:rPr>
                <w:rFonts w:ascii="仿宋_GB2312" w:eastAsia="仿宋_GB2312" w:hAnsi="Arial" w:cs="Arial" w:hint="eastAsia"/>
                <w:sz w:val="22"/>
              </w:rPr>
              <w:t>资料形式（纸质/电子）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56ACDD" w14:textId="77777777" w:rsidR="00C437C5" w:rsidRPr="00C6144F" w:rsidRDefault="00000000">
            <w:pPr>
              <w:spacing w:before="120" w:after="120" w:line="288" w:lineRule="auto"/>
              <w:jc w:val="left"/>
              <w:rPr>
                <w:rFonts w:ascii="仿宋_GB2312" w:eastAsia="仿宋_GB2312"/>
              </w:rPr>
            </w:pPr>
            <w:r w:rsidRPr="00C6144F">
              <w:rPr>
                <w:rFonts w:ascii="仿宋_GB2312" w:eastAsia="仿宋_GB2312" w:hAnsi="Arial" w:cs="Arial" w:hint="eastAsia"/>
                <w:sz w:val="22"/>
              </w:rPr>
              <w:t>备注（有无缺失、补充说明）</w:t>
            </w:r>
          </w:p>
        </w:tc>
      </w:tr>
      <w:tr w:rsidR="00EC0C84" w:rsidRPr="00C6144F" w14:paraId="76CD80EC" w14:textId="77777777" w:rsidTr="009F7FEB">
        <w:tc>
          <w:tcPr>
            <w:tcW w:w="7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330F0F" w14:textId="7B8DE60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1</w:t>
            </w:r>
          </w:p>
        </w:tc>
        <w:tc>
          <w:tcPr>
            <w:tcW w:w="20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D5AC95" w14:textId="65D01149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经主管领导签批的决算申请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4AACF8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DA5B98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F8A438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C0D58D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</w:tr>
      <w:tr w:rsidR="00EC0C84" w:rsidRPr="00C6144F" w14:paraId="04164DC9" w14:textId="77777777" w:rsidTr="009F7FEB">
        <w:tc>
          <w:tcPr>
            <w:tcW w:w="7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D7E3EE" w14:textId="38A21F34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2</w:t>
            </w:r>
          </w:p>
        </w:tc>
        <w:tc>
          <w:tcPr>
            <w:tcW w:w="20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500797" w14:textId="4B0B4428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建设工程施工合同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3FF56E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B78B66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6BAD6E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E94C06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</w:tr>
      <w:tr w:rsidR="00EC0C84" w:rsidRPr="00C6144F" w14:paraId="36A18DD5" w14:textId="77777777" w:rsidTr="009F7FEB">
        <w:tc>
          <w:tcPr>
            <w:tcW w:w="7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B2D60F" w14:textId="37A817D2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3</w:t>
            </w:r>
          </w:p>
        </w:tc>
        <w:tc>
          <w:tcPr>
            <w:tcW w:w="20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CAE692" w14:textId="01C5AE41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建设工程中标通知书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FC692D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5B99D3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28E927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854B2C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</w:tr>
      <w:tr w:rsidR="00EC0C84" w:rsidRPr="00C6144F" w14:paraId="1240174F" w14:textId="77777777" w:rsidTr="009F7FEB">
        <w:tc>
          <w:tcPr>
            <w:tcW w:w="7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CAFCB8" w14:textId="6C58C9AB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4</w:t>
            </w:r>
          </w:p>
        </w:tc>
        <w:tc>
          <w:tcPr>
            <w:tcW w:w="20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4DFE99" w14:textId="475B65BA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建设工程竣工验收报告               （各参建单位签字、盖章齐全）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2D392E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F76E74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5542B0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EC3F2A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</w:tr>
      <w:tr w:rsidR="00EC0C84" w:rsidRPr="00C6144F" w14:paraId="2EA18DB8" w14:textId="77777777" w:rsidTr="009F7FEB">
        <w:tc>
          <w:tcPr>
            <w:tcW w:w="7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CAFE80" w14:textId="5F46B49A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5</w:t>
            </w:r>
          </w:p>
        </w:tc>
        <w:tc>
          <w:tcPr>
            <w:tcW w:w="20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92554E" w14:textId="1996C02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建设工程招标文件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DF8540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07C203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AADE29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19821E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</w:tr>
      <w:tr w:rsidR="00EC0C84" w:rsidRPr="00C6144F" w14:paraId="07DF4837" w14:textId="77777777" w:rsidTr="009F7FEB">
        <w:tc>
          <w:tcPr>
            <w:tcW w:w="7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C69700" w14:textId="54CBE8AC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6</w:t>
            </w:r>
          </w:p>
        </w:tc>
        <w:tc>
          <w:tcPr>
            <w:tcW w:w="20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9B9599" w14:textId="6C6D50DD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建设工程投标文件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C6C3B4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4EC846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66173E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96A25B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</w:tr>
      <w:tr w:rsidR="00EC0C84" w:rsidRPr="00C6144F" w14:paraId="3C12E358" w14:textId="77777777" w:rsidTr="009F7FEB">
        <w:tc>
          <w:tcPr>
            <w:tcW w:w="7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E22094" w14:textId="54F11481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7</w:t>
            </w:r>
          </w:p>
        </w:tc>
        <w:tc>
          <w:tcPr>
            <w:tcW w:w="20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0882E4" w14:textId="57544291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建设工程</w:t>
            </w:r>
            <w:proofErr w:type="gramStart"/>
            <w:r w:rsidRPr="00C6144F">
              <w:rPr>
                <w:rFonts w:ascii="仿宋_GB2312" w:eastAsia="仿宋_GB2312" w:hint="eastAsia"/>
                <w:color w:val="000000"/>
                <w:sz w:val="22"/>
              </w:rPr>
              <w:t>经财政</w:t>
            </w:r>
            <w:proofErr w:type="gramEnd"/>
            <w:r w:rsidRPr="00C6144F">
              <w:rPr>
                <w:rFonts w:ascii="仿宋_GB2312" w:eastAsia="仿宋_GB2312" w:hint="eastAsia"/>
                <w:color w:val="000000"/>
                <w:sz w:val="22"/>
              </w:rPr>
              <w:t>评审过的招标控制价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923659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3BE626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F91646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D84670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</w:tr>
      <w:tr w:rsidR="00EC0C84" w:rsidRPr="00C6144F" w14:paraId="3E2DE100" w14:textId="77777777" w:rsidTr="009F7FEB">
        <w:tc>
          <w:tcPr>
            <w:tcW w:w="7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A88AB3" w14:textId="2024E61D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8</w:t>
            </w:r>
          </w:p>
        </w:tc>
        <w:tc>
          <w:tcPr>
            <w:tcW w:w="20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DDC5CD" w14:textId="0FB5B545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建设工程招标工程量清单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FA1BF9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0FD269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07CD66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5FB84B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</w:tr>
      <w:tr w:rsidR="00EC0C84" w:rsidRPr="00C6144F" w14:paraId="0A986591" w14:textId="77777777" w:rsidTr="009F7FEB">
        <w:tc>
          <w:tcPr>
            <w:tcW w:w="7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1D88FB" w14:textId="48F7D1E9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lastRenderedPageBreak/>
              <w:t>9</w:t>
            </w:r>
          </w:p>
        </w:tc>
        <w:tc>
          <w:tcPr>
            <w:tcW w:w="20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1CBFB3" w14:textId="663CBA2C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建设工程投标造价软件电子版          (广联达版本或新点版本)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F330EA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A83BC0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091E2D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D76DB4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</w:tr>
      <w:tr w:rsidR="00EC0C84" w:rsidRPr="00C6144F" w14:paraId="5BE17521" w14:textId="77777777" w:rsidTr="009F7FEB">
        <w:tc>
          <w:tcPr>
            <w:tcW w:w="7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2617E3" w14:textId="42BF24B8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 w:hAnsi="Arial" w:cs="Arial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10</w:t>
            </w:r>
          </w:p>
        </w:tc>
        <w:tc>
          <w:tcPr>
            <w:tcW w:w="20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6F2095" w14:textId="39F06E8D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 w:hAnsi="Arial" w:cs="Arial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建设工程上报结算造价软件电子版       (广联达版本或新点版本)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41A1AF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E4A133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08E748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9DB97B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</w:tr>
      <w:tr w:rsidR="00EC0C84" w:rsidRPr="00C6144F" w14:paraId="01E069B9" w14:textId="77777777" w:rsidTr="009F7FEB">
        <w:tc>
          <w:tcPr>
            <w:tcW w:w="7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597CA9" w14:textId="57CDEA8B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 w:hAnsi="Arial" w:cs="Arial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11</w:t>
            </w:r>
          </w:p>
        </w:tc>
        <w:tc>
          <w:tcPr>
            <w:tcW w:w="20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10491E" w14:textId="11ABAFBD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 w:hAnsi="Arial" w:cs="Arial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建设工程设计图纸（纸质版及CAD电子版）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D1E90D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E679CF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DBA4C3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4C86E9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</w:tr>
      <w:tr w:rsidR="00EC0C84" w:rsidRPr="00C6144F" w14:paraId="09FEB444" w14:textId="77777777" w:rsidTr="009F7FEB">
        <w:tc>
          <w:tcPr>
            <w:tcW w:w="7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447FDA" w14:textId="0281A5F4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 w:hAnsi="Arial" w:cs="Arial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12</w:t>
            </w:r>
          </w:p>
        </w:tc>
        <w:tc>
          <w:tcPr>
            <w:tcW w:w="20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E99706" w14:textId="42C82F46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 w:hAnsi="Arial" w:cs="Arial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建设工程纸质版竣工图、CAD电子版竣工图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53C74D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11B435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3B29EC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C42651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</w:tr>
      <w:tr w:rsidR="00EC0C84" w:rsidRPr="00C6144F" w14:paraId="71A817DB" w14:textId="77777777" w:rsidTr="009F7FEB">
        <w:tc>
          <w:tcPr>
            <w:tcW w:w="7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C47697" w14:textId="14CA5BAA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 w:hAnsi="Arial" w:cs="Arial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13</w:t>
            </w:r>
          </w:p>
        </w:tc>
        <w:tc>
          <w:tcPr>
            <w:tcW w:w="20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066641" w14:textId="322B3AF6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 w:hAnsi="Arial" w:cs="Arial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建设工程施工日志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8DBEEE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E278D8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42BBC6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2A9BCF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</w:tr>
      <w:tr w:rsidR="00EC0C84" w:rsidRPr="00C6144F" w14:paraId="789D9ECC" w14:textId="77777777" w:rsidTr="009F7FEB">
        <w:tc>
          <w:tcPr>
            <w:tcW w:w="7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A82D95" w14:textId="3F81BDAB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 w:hAnsi="Arial" w:cs="Arial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14</w:t>
            </w:r>
          </w:p>
        </w:tc>
        <w:tc>
          <w:tcPr>
            <w:tcW w:w="20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E9A53D" w14:textId="6F561BD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 w:hAnsi="Arial" w:cs="Arial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建设工程监理日志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74F585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FBB96B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05305D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1D283F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</w:tr>
      <w:tr w:rsidR="00EC0C84" w:rsidRPr="00C6144F" w14:paraId="1F276DC1" w14:textId="77777777" w:rsidTr="009F7FEB">
        <w:tc>
          <w:tcPr>
            <w:tcW w:w="7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E1F4DD" w14:textId="5576F553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 w:hAnsi="Arial" w:cs="Arial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15</w:t>
            </w:r>
          </w:p>
        </w:tc>
        <w:tc>
          <w:tcPr>
            <w:tcW w:w="20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7BACC2" w14:textId="4FAE527C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 w:hAnsi="Arial" w:cs="Arial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建设工程施工质量保证资料（施工管理、材料试验、施工试验、验收记录、隐蔽资料）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9F6C95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1595BA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1DD550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8D489C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</w:tr>
      <w:tr w:rsidR="00EC0C84" w:rsidRPr="00C6144F" w14:paraId="35876B82" w14:textId="77777777" w:rsidTr="009F7FEB">
        <w:tc>
          <w:tcPr>
            <w:tcW w:w="7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AA39DD" w14:textId="6D9F3703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 w:hAnsi="Arial" w:cs="Arial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16</w:t>
            </w:r>
          </w:p>
        </w:tc>
        <w:tc>
          <w:tcPr>
            <w:tcW w:w="20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7AA855" w14:textId="100E5160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 w:hAnsi="Arial" w:cs="Arial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建设工程签证、变更单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987E92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3CA200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1F9053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F08E13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sz w:val="22"/>
              </w:rPr>
            </w:pPr>
          </w:p>
        </w:tc>
      </w:tr>
      <w:tr w:rsidR="00EC0C84" w:rsidRPr="00C6144F" w14:paraId="1673D8D2" w14:textId="77777777" w:rsidTr="009F7FEB">
        <w:tc>
          <w:tcPr>
            <w:tcW w:w="7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7D109E" w14:textId="1362BAD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color w:val="000000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17</w:t>
            </w:r>
          </w:p>
        </w:tc>
        <w:tc>
          <w:tcPr>
            <w:tcW w:w="20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F345EE" w14:textId="06241AB4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color w:val="000000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建设工程材料、设备价格</w:t>
            </w:r>
            <w:proofErr w:type="gramStart"/>
            <w:r w:rsidRPr="00C6144F">
              <w:rPr>
                <w:rFonts w:ascii="仿宋_GB2312" w:eastAsia="仿宋_GB2312" w:hint="eastAsia"/>
                <w:color w:val="000000"/>
                <w:sz w:val="22"/>
              </w:rPr>
              <w:t>签认单</w:t>
            </w:r>
            <w:proofErr w:type="gramEnd"/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CE8EB4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458806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803919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1B7C15" w14:textId="77777777" w:rsidR="00EC0C84" w:rsidRPr="00C6144F" w:rsidRDefault="00EC0C84" w:rsidP="00EC0C84">
            <w:pPr>
              <w:spacing w:before="120" w:after="120" w:line="288" w:lineRule="auto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</w:tr>
      <w:tr w:rsidR="00C437C5" w:rsidRPr="00C6144F" w14:paraId="32DCE76D" w14:textId="77777777" w:rsidTr="009F7FEB">
        <w:tc>
          <w:tcPr>
            <w:tcW w:w="70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51A3B0" w14:textId="303D988E" w:rsidR="00C437C5" w:rsidRPr="00C6144F" w:rsidRDefault="00000000">
            <w:pPr>
              <w:spacing w:before="120" w:after="120" w:line="288" w:lineRule="auto"/>
              <w:jc w:val="left"/>
              <w:rPr>
                <w:rFonts w:ascii="仿宋_GB2312" w:eastAsia="仿宋_GB2312"/>
                <w:color w:val="000000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1</w:t>
            </w:r>
            <w:r w:rsidR="00EC0C84" w:rsidRPr="00C6144F">
              <w:rPr>
                <w:rFonts w:ascii="仿宋_GB2312" w:eastAsia="仿宋_GB2312" w:hint="eastAsia"/>
                <w:color w:val="000000"/>
                <w:sz w:val="22"/>
              </w:rPr>
              <w:t>8</w:t>
            </w:r>
          </w:p>
        </w:tc>
        <w:tc>
          <w:tcPr>
            <w:tcW w:w="205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019381" w14:textId="77777777" w:rsidR="00C437C5" w:rsidRPr="00C6144F" w:rsidRDefault="00000000">
            <w:pPr>
              <w:spacing w:before="120" w:after="120" w:line="288" w:lineRule="auto"/>
              <w:jc w:val="left"/>
              <w:rPr>
                <w:rFonts w:ascii="仿宋_GB2312" w:eastAsia="仿宋_GB2312"/>
                <w:color w:val="000000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资料真实性承诺书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84A822" w14:textId="77777777" w:rsidR="00C437C5" w:rsidRPr="00C6144F" w:rsidRDefault="00C437C5">
            <w:pPr>
              <w:spacing w:before="120" w:after="120" w:line="288" w:lineRule="auto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330C40" w14:textId="77777777" w:rsidR="00C437C5" w:rsidRPr="00C6144F" w:rsidRDefault="00C437C5">
            <w:pPr>
              <w:spacing w:before="120" w:after="120" w:line="288" w:lineRule="auto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69BC4E" w14:textId="77777777" w:rsidR="00C437C5" w:rsidRPr="00C6144F" w:rsidRDefault="00C437C5">
            <w:pPr>
              <w:spacing w:before="120" w:after="120" w:line="288" w:lineRule="auto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69D9FE" w14:textId="77777777" w:rsidR="00C437C5" w:rsidRPr="00C6144F" w:rsidRDefault="00000000">
            <w:pPr>
              <w:spacing w:before="120" w:after="120" w:line="288" w:lineRule="auto"/>
              <w:jc w:val="left"/>
              <w:rPr>
                <w:rFonts w:ascii="仿宋_GB2312" w:eastAsia="仿宋_GB2312"/>
                <w:color w:val="000000"/>
                <w:sz w:val="22"/>
              </w:rPr>
            </w:pPr>
            <w:r w:rsidRPr="00C6144F">
              <w:rPr>
                <w:rFonts w:ascii="仿宋_GB2312" w:eastAsia="仿宋_GB2312" w:hint="eastAsia"/>
                <w:color w:val="000000"/>
                <w:sz w:val="22"/>
              </w:rPr>
              <w:t>已提交，双方确认</w:t>
            </w:r>
          </w:p>
        </w:tc>
      </w:tr>
      <w:tr w:rsidR="00C437C5" w:rsidRPr="00C6144F" w14:paraId="07599626" w14:textId="77777777" w:rsidTr="009F7FEB">
        <w:tc>
          <w:tcPr>
            <w:tcW w:w="552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A707B4" w14:textId="77777777" w:rsidR="00C437C5" w:rsidRPr="00C6144F" w:rsidRDefault="00000000">
            <w:pPr>
              <w:spacing w:before="120" w:after="120" w:line="288" w:lineRule="auto"/>
              <w:jc w:val="left"/>
              <w:rPr>
                <w:rFonts w:ascii="仿宋_GB2312" w:eastAsia="仿宋_GB2312"/>
              </w:rPr>
            </w:pPr>
            <w:r w:rsidRPr="00C6144F">
              <w:rPr>
                <w:rFonts w:ascii="仿宋_GB2312" w:eastAsia="仿宋_GB2312" w:hAnsi="Arial" w:cs="Arial" w:hint="eastAsia"/>
                <w:b/>
                <w:sz w:val="22"/>
              </w:rPr>
              <w:t>资料交接总体说明</w:t>
            </w:r>
          </w:p>
        </w:tc>
        <w:tc>
          <w:tcPr>
            <w:tcW w:w="276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DF6CB1" w14:textId="77777777" w:rsidR="00C437C5" w:rsidRPr="00C6144F" w:rsidRDefault="00000000">
            <w:pPr>
              <w:spacing w:before="120" w:after="120" w:line="288" w:lineRule="auto"/>
              <w:jc w:val="left"/>
              <w:rPr>
                <w:rFonts w:ascii="仿宋_GB2312" w:eastAsia="仿宋_GB2312"/>
              </w:rPr>
            </w:pPr>
            <w:r w:rsidRPr="00C6144F">
              <w:rPr>
                <w:rFonts w:ascii="仿宋_GB2312" w:eastAsia="仿宋_GB2312" w:hAnsi="Arial" w:cs="Arial" w:hint="eastAsia"/>
                <w:sz w:val="22"/>
              </w:rPr>
              <w:t>我方确认：本次移交的上述全部资料真实、齐全、完整，无任何遗漏，可完</w:t>
            </w:r>
            <w:r w:rsidRPr="00C6144F">
              <w:rPr>
                <w:rFonts w:ascii="仿宋_GB2312" w:eastAsia="仿宋_GB2312" w:hAnsi="Arial" w:cs="Arial" w:hint="eastAsia"/>
                <w:sz w:val="22"/>
              </w:rPr>
              <w:lastRenderedPageBreak/>
              <w:t>全满足本</w:t>
            </w:r>
            <w:proofErr w:type="gramStart"/>
            <w:r w:rsidRPr="00C6144F">
              <w:rPr>
                <w:rFonts w:ascii="仿宋_GB2312" w:eastAsia="仿宋_GB2312" w:hAnsi="Arial" w:cs="Arial" w:hint="eastAsia"/>
                <w:sz w:val="22"/>
              </w:rPr>
              <w:t>工程工程</w:t>
            </w:r>
            <w:proofErr w:type="gramEnd"/>
            <w:r w:rsidRPr="00C6144F">
              <w:rPr>
                <w:rFonts w:ascii="仿宋_GB2312" w:eastAsia="仿宋_GB2312" w:hAnsi="Arial" w:cs="Arial" w:hint="eastAsia"/>
                <w:sz w:val="22"/>
              </w:rPr>
              <w:t>量计算及造价审核全部要求。如有资料缺失、遗漏导致无法核算的工程量及费用，我方自愿放弃对应全部费用。</w:t>
            </w:r>
          </w:p>
        </w:tc>
      </w:tr>
    </w:tbl>
    <w:p w14:paraId="12E1ED19" w14:textId="77777777" w:rsidR="00C437C5" w:rsidRPr="00C6144F" w:rsidRDefault="00000000" w:rsidP="00CD25D6">
      <w:pPr>
        <w:spacing w:before="120" w:after="120" w:line="360" w:lineRule="auto"/>
        <w:jc w:val="left"/>
        <w:rPr>
          <w:rFonts w:ascii="仿宋_GB2312" w:eastAsia="仿宋_GB2312"/>
        </w:rPr>
      </w:pPr>
      <w:r w:rsidRPr="00C6144F">
        <w:rPr>
          <w:rFonts w:ascii="仿宋_GB2312" w:eastAsia="仿宋_GB2312" w:hAnsi="Arial" w:cs="Arial" w:hint="eastAsia"/>
          <w:b/>
          <w:sz w:val="22"/>
        </w:rPr>
        <w:lastRenderedPageBreak/>
        <w:t>送审单位交接人（签字）：</w:t>
      </w:r>
    </w:p>
    <w:p w14:paraId="0051A1E4" w14:textId="62D19C66" w:rsidR="00C437C5" w:rsidRPr="00C6144F" w:rsidRDefault="00000000" w:rsidP="00CD25D6">
      <w:pPr>
        <w:widowControl/>
        <w:spacing w:line="360" w:lineRule="auto"/>
        <w:jc w:val="left"/>
        <w:rPr>
          <w:rFonts w:ascii="仿宋_GB2312" w:eastAsia="仿宋_GB2312"/>
        </w:rPr>
      </w:pPr>
      <w:r w:rsidRPr="00C6144F">
        <w:rPr>
          <w:rFonts w:ascii="仿宋_GB2312" w:eastAsia="仿宋_GB2312" w:hAnsi="Arial" w:cs="Arial" w:hint="eastAsia"/>
          <w:b/>
          <w:sz w:val="22"/>
        </w:rPr>
        <w:t>电子邮箱</w:t>
      </w:r>
      <w:r w:rsidRPr="00C6144F">
        <w:rPr>
          <w:rStyle w:val="a3"/>
          <w:rFonts w:ascii="仿宋_GB2312" w:eastAsia="仿宋_GB2312" w:hAnsi="宋体" w:cs="宋体" w:hint="eastAsia"/>
          <w:sz w:val="24"/>
          <w:szCs w:val="24"/>
          <w:lang w:bidi="ar"/>
        </w:rPr>
        <w:t>：</w:t>
      </w:r>
      <w:r w:rsidR="00EC0C84" w:rsidRPr="00C6144F">
        <w:rPr>
          <w:rStyle w:val="a3"/>
          <w:rFonts w:ascii="仿宋_GB2312" w:eastAsia="仿宋_GB2312" w:hAnsi="宋体" w:cs="宋体" w:hint="eastAsia"/>
          <w:sz w:val="24"/>
          <w:szCs w:val="24"/>
          <w:lang w:bidi="ar"/>
        </w:rPr>
        <w:t>hnshenji@163.com</w:t>
      </w:r>
    </w:p>
    <w:p w14:paraId="56BC5815" w14:textId="77777777" w:rsidR="00C437C5" w:rsidRPr="00C6144F" w:rsidRDefault="00000000" w:rsidP="00CD25D6">
      <w:pPr>
        <w:spacing w:before="120" w:after="120" w:line="360" w:lineRule="auto"/>
        <w:jc w:val="left"/>
        <w:rPr>
          <w:rFonts w:ascii="仿宋_GB2312" w:eastAsia="仿宋_GB2312"/>
        </w:rPr>
      </w:pPr>
      <w:r w:rsidRPr="00C6144F">
        <w:rPr>
          <w:rFonts w:ascii="仿宋_GB2312" w:eastAsia="仿宋_GB2312" w:hAnsi="Arial" w:cs="Arial" w:hint="eastAsia"/>
          <w:b/>
          <w:sz w:val="22"/>
        </w:rPr>
        <w:t>接收单位审核人（签字）：</w:t>
      </w:r>
    </w:p>
    <w:p w14:paraId="128BF693" w14:textId="77777777" w:rsidR="00C437C5" w:rsidRPr="00C6144F" w:rsidRDefault="00000000" w:rsidP="00CD25D6">
      <w:pPr>
        <w:widowControl/>
        <w:spacing w:line="360" w:lineRule="auto"/>
        <w:jc w:val="left"/>
        <w:rPr>
          <w:rFonts w:ascii="仿宋_GB2312" w:eastAsia="仿宋_GB2312"/>
        </w:rPr>
      </w:pPr>
      <w:r w:rsidRPr="00C6144F">
        <w:rPr>
          <w:rFonts w:ascii="仿宋_GB2312" w:eastAsia="仿宋_GB2312" w:hAnsi="Arial" w:cs="Arial" w:hint="eastAsia"/>
          <w:b/>
          <w:sz w:val="22"/>
        </w:rPr>
        <w:t>电子邮箱：</w:t>
      </w:r>
    </w:p>
    <w:p w14:paraId="1E7F1835" w14:textId="77777777" w:rsidR="00C437C5" w:rsidRPr="00C6144F" w:rsidRDefault="00000000" w:rsidP="00CD25D6">
      <w:pPr>
        <w:spacing w:before="120" w:after="120" w:line="360" w:lineRule="auto"/>
        <w:jc w:val="left"/>
        <w:rPr>
          <w:rFonts w:ascii="仿宋_GB2312" w:eastAsia="仿宋_GB2312"/>
        </w:rPr>
      </w:pPr>
      <w:r w:rsidRPr="00C6144F">
        <w:rPr>
          <w:rFonts w:ascii="仿宋_GB2312" w:eastAsia="仿宋_GB2312" w:hAnsi="Arial" w:cs="Arial" w:hint="eastAsia"/>
          <w:b/>
          <w:sz w:val="22"/>
        </w:rPr>
        <w:t>交接确认日期：</w:t>
      </w:r>
      <w:r w:rsidRPr="00C6144F">
        <w:rPr>
          <w:rFonts w:ascii="仿宋_GB2312" w:eastAsia="仿宋_GB2312" w:hAnsi="Arial" w:cs="Arial" w:hint="eastAsia"/>
          <w:sz w:val="22"/>
        </w:rPr>
        <w:t xml:space="preserve"> 年 月 日</w:t>
      </w:r>
    </w:p>
    <w:p w14:paraId="0CD06294" w14:textId="77777777" w:rsidR="00C437C5" w:rsidRPr="00C6144F" w:rsidRDefault="00000000" w:rsidP="00CD25D6">
      <w:pPr>
        <w:spacing w:before="120" w:after="120" w:line="360" w:lineRule="auto"/>
        <w:jc w:val="left"/>
        <w:rPr>
          <w:rFonts w:ascii="仿宋_GB2312" w:eastAsia="仿宋_GB2312"/>
        </w:rPr>
      </w:pPr>
      <w:r w:rsidRPr="00C6144F">
        <w:rPr>
          <w:rFonts w:ascii="仿宋_GB2312" w:eastAsia="仿宋_GB2312" w:hAnsi="Arial" w:cs="Arial" w:hint="eastAsia"/>
          <w:b/>
          <w:sz w:val="22"/>
        </w:rPr>
        <w:t>备注：</w:t>
      </w:r>
      <w:r w:rsidRPr="00C6144F">
        <w:rPr>
          <w:rFonts w:ascii="仿宋_GB2312" w:eastAsia="仿宋_GB2312" w:hAnsi="Arial" w:cs="Arial" w:hint="eastAsia"/>
          <w:sz w:val="22"/>
        </w:rPr>
        <w:t>1、本清单一式两份，送审单位、审核单位各执一份，具有同等法律效力；2、交接完成后，后期补充资料仅作为佐证，</w:t>
      </w:r>
      <w:proofErr w:type="gramStart"/>
      <w:r w:rsidRPr="00C6144F">
        <w:rPr>
          <w:rFonts w:ascii="仿宋_GB2312" w:eastAsia="仿宋_GB2312" w:hAnsi="Arial" w:cs="Arial" w:hint="eastAsia"/>
          <w:sz w:val="22"/>
        </w:rPr>
        <w:t>不</w:t>
      </w:r>
      <w:proofErr w:type="gramEnd"/>
      <w:r w:rsidRPr="00C6144F">
        <w:rPr>
          <w:rFonts w:ascii="仿宋_GB2312" w:eastAsia="仿宋_GB2312" w:hAnsi="Arial" w:cs="Arial" w:hint="eastAsia"/>
          <w:sz w:val="22"/>
        </w:rPr>
        <w:t>追溯增补遗漏费用。</w:t>
      </w:r>
    </w:p>
    <w:p w14:paraId="31627985" w14:textId="77777777" w:rsidR="00C437C5" w:rsidRDefault="00C437C5">
      <w:pPr>
        <w:spacing w:before="120" w:after="120" w:line="288" w:lineRule="auto"/>
        <w:jc w:val="left"/>
      </w:pPr>
    </w:p>
    <w:p w14:paraId="29DCAE2C" w14:textId="77777777" w:rsidR="00EC0C84" w:rsidRDefault="00EC0C84">
      <w:pPr>
        <w:spacing w:before="120" w:after="120" w:line="288" w:lineRule="auto"/>
        <w:jc w:val="left"/>
      </w:pPr>
    </w:p>
    <w:sectPr w:rsidR="00EC0C84">
      <w:headerReference w:type="default" r:id="rId6"/>
      <w:footerReference w:type="default" r:id="rId7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13453" w14:textId="77777777" w:rsidR="00B769F5" w:rsidRDefault="00B769F5">
      <w:r>
        <w:separator/>
      </w:r>
    </w:p>
  </w:endnote>
  <w:endnote w:type="continuationSeparator" w:id="0">
    <w:p w14:paraId="38475D17" w14:textId="77777777" w:rsidR="00B769F5" w:rsidRDefault="00B76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C50F7" w14:textId="77777777" w:rsidR="00C437C5" w:rsidRDefault="00C437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5E94A" w14:textId="77777777" w:rsidR="00B769F5" w:rsidRDefault="00B769F5">
      <w:r>
        <w:separator/>
      </w:r>
    </w:p>
  </w:footnote>
  <w:footnote w:type="continuationSeparator" w:id="0">
    <w:p w14:paraId="6162EF2F" w14:textId="77777777" w:rsidR="00B769F5" w:rsidRDefault="00B76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C4F03" w14:textId="77777777" w:rsidR="00C437C5" w:rsidRDefault="00C437C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oNotTrackMoves/>
  <w:defaultTabStop w:val="50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0C84"/>
    <w:rsid w:val="000A156C"/>
    <w:rsid w:val="00161216"/>
    <w:rsid w:val="00266E39"/>
    <w:rsid w:val="003007EC"/>
    <w:rsid w:val="00311858"/>
    <w:rsid w:val="003D08A5"/>
    <w:rsid w:val="004C5E3D"/>
    <w:rsid w:val="0077617E"/>
    <w:rsid w:val="0078538A"/>
    <w:rsid w:val="008C6320"/>
    <w:rsid w:val="008C7B0E"/>
    <w:rsid w:val="00932D38"/>
    <w:rsid w:val="009F7FEB"/>
    <w:rsid w:val="00A3664F"/>
    <w:rsid w:val="00AD78EC"/>
    <w:rsid w:val="00B769F5"/>
    <w:rsid w:val="00BA04FF"/>
    <w:rsid w:val="00C437C5"/>
    <w:rsid w:val="00C6144F"/>
    <w:rsid w:val="00CC3A1A"/>
    <w:rsid w:val="00CD25D6"/>
    <w:rsid w:val="00E55BB6"/>
    <w:rsid w:val="00EC0C84"/>
    <w:rsid w:val="02B54A34"/>
    <w:rsid w:val="45377277"/>
    <w:rsid w:val="4F850092"/>
    <w:rsid w:val="755B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DF9F0"/>
  <w15:chartTrackingRefBased/>
  <w15:docId w15:val="{BDB45005-6441-4F72-BB8B-12B318216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BaiduNetdiskWorkspace\xwechat_files\newedward_002a\msg\file\2026-06\&#24314;&#35774;&#24037;&#31243;&#39044;&#65288;&#25511;&#21046;&#20215;&#65289;&#21450;&#32467;&#31639;&#23457;&#26680;&#36164;&#26009;&#20132;&#25509;&#28165;&#21333;&#21450;&#36164;&#26009;&#30495;&#23454;&#24615;&#25215;&#35834;&#20070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建设工程预（控制价）及结算审核资料交接清单及资料真实性承诺书.dot</Template>
  <TotalTime>6</TotalTime>
  <Pages>4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张家源</dc:creator>
  <cp:keywords/>
  <cp:lastModifiedBy>家源 张</cp:lastModifiedBy>
  <cp:revision>5</cp:revision>
  <dcterms:created xsi:type="dcterms:W3CDTF">2026-06-09T10:42:00Z</dcterms:created>
  <dcterms:modified xsi:type="dcterms:W3CDTF">2026-08-17T02:47:00Z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{"Label":"1","ContentProducer":"001191110102MACQD9K64010000","ProduceID":"7649329934000425920","ReservedCode1":"","ContentPropagator":"","PropagateID":"","ReservedCode2":""}</vt:lpwstr>
  </property>
  <property fmtid="{D5CDD505-2E9C-101B-9397-08002B2CF9AE}" pid="3" name="KSOProductBuildVer">
    <vt:lpwstr>2052-12.1.0.25865</vt:lpwstr>
  </property>
  <property fmtid="{D5CDD505-2E9C-101B-9397-08002B2CF9AE}" pid="4" name="ICV">
    <vt:lpwstr>21E0C2470B4344F1950B0D27CCB2024A_13</vt:lpwstr>
  </property>
  <property fmtid="{D5CDD505-2E9C-101B-9397-08002B2CF9AE}" pid="5" name="KSOTemplateDocerSaveRecord">
    <vt:lpwstr>eyJoZGlkIjoiNzRkYWI0M2M4Mzg3NzY2MmQ1OWI1ZDAzNTRhMjkwMzkiLCJ1c2VySWQiOiIxNjQzODQ3NTc4In0=</vt:lpwstr>
  </property>
</Properties>
</file>